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E93AFC" w:rsidP="00176DC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</w:t>
            </w:r>
            <w:r w:rsidR="00176DC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llet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8917FE" w:rsidRPr="000A5E6E" w:rsidRDefault="0010373A" w:rsidP="008917FE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8917FE" w:rsidRPr="000A5E6E">
        <w:rPr>
          <w:sz w:val="22"/>
          <w:szCs w:val="22"/>
          <w:lang w:eastAsia="fr-FR"/>
        </w:rPr>
        <w:t>L’Indice des Prix à la Consommation appelé IPC (base 100</w:t>
      </w:r>
      <w:r w:rsidR="008917FE">
        <w:rPr>
          <w:sz w:val="22"/>
          <w:szCs w:val="22"/>
          <w:lang w:eastAsia="fr-FR"/>
        </w:rPr>
        <w:t> : 2017</w:t>
      </w:r>
      <w:r w:rsidR="008917FE" w:rsidRPr="000A5E6E">
        <w:rPr>
          <w:sz w:val="22"/>
          <w:szCs w:val="22"/>
          <w:lang w:eastAsia="fr-FR"/>
        </w:rPr>
        <w:t>) mesure l’évolution des prix de détail dans le temps et dans l’espace. Sa population de référence est constituée de l’ensemble de la population urbaine marocaine.</w:t>
      </w:r>
    </w:p>
    <w:p w:rsidR="008917FE" w:rsidRPr="000A5E6E" w:rsidRDefault="008917FE" w:rsidP="008917FE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panier de l’indice contient </w:t>
      </w:r>
      <w:r>
        <w:rPr>
          <w:sz w:val="22"/>
          <w:szCs w:val="22"/>
          <w:lang w:eastAsia="fr-FR"/>
        </w:rPr>
        <w:t>près de 546 articles représentés par</w:t>
      </w:r>
      <w:r w:rsidRPr="000A5E6E">
        <w:rPr>
          <w:sz w:val="22"/>
          <w:szCs w:val="22"/>
          <w:lang w:eastAsia="fr-FR"/>
        </w:rPr>
        <w:t xml:space="preserve"> 1</w:t>
      </w:r>
      <w:r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>
        <w:rPr>
          <w:sz w:val="22"/>
          <w:szCs w:val="22"/>
          <w:lang w:eastAsia="fr-FR"/>
        </w:rPr>
        <w:t>. C</w:t>
      </w:r>
      <w:r w:rsidRPr="000A5E6E">
        <w:rPr>
          <w:sz w:val="22"/>
          <w:szCs w:val="22"/>
          <w:lang w:eastAsia="fr-FR"/>
        </w:rPr>
        <w:t xml:space="preserve">es articles sont classés en 12 divisions et </w:t>
      </w:r>
      <w:r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41 groupes</w:t>
      </w:r>
      <w:r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8917FE" w:rsidRDefault="008917FE" w:rsidP="008917FE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  <w:t xml:space="preserve"> L’Indice est publié mensuellement pour les 1</w:t>
      </w:r>
      <w:r>
        <w:rPr>
          <w:sz w:val="22"/>
          <w:szCs w:val="22"/>
          <w:lang w:eastAsia="fr-FR"/>
        </w:rPr>
        <w:t>8</w:t>
      </w:r>
      <w:r w:rsidRPr="000A5E6E">
        <w:rPr>
          <w:sz w:val="22"/>
          <w:szCs w:val="22"/>
          <w:lang w:eastAsia="fr-FR"/>
        </w:rPr>
        <w:t xml:space="preserve"> principales villes du Royaume</w:t>
      </w:r>
      <w:r>
        <w:rPr>
          <w:sz w:val="22"/>
          <w:szCs w:val="22"/>
          <w:lang w:eastAsia="fr-FR"/>
        </w:rPr>
        <w:t xml:space="preserve"> représentant les 12 régions économiques actuelles</w:t>
      </w:r>
      <w:r w:rsidRPr="000A5E6E">
        <w:rPr>
          <w:sz w:val="22"/>
          <w:szCs w:val="22"/>
          <w:lang w:eastAsia="fr-FR"/>
        </w:rPr>
        <w:t>.</w:t>
      </w:r>
    </w:p>
    <w:p w:rsidR="00693096" w:rsidRDefault="00693096" w:rsidP="008917FE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0C5CC8" w:rsidRDefault="00366084" w:rsidP="00176DC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L’Indice des Prix à la Consommation du mois de 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Ju</w:t>
      </w: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llet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27518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2021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E27518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atteint le niveau 102,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marquant ainsi une 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sse de 0,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FA2754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% par rapport</w:t>
      </w:r>
      <w:r w:rsidR="00C44392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 mois précédent, contre également une 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hausse de 0,4</w:t>
      </w:r>
      <w:r w:rsidR="00C44392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% pour l’indice national.</w:t>
      </w:r>
    </w:p>
    <w:p w:rsidR="002B4717" w:rsidRPr="000C5CC8" w:rsidRDefault="00C44392" w:rsidP="00176DC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Le résultat de c</w:t>
      </w:r>
      <w:r w:rsidR="003E780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ette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est </w:t>
      </w: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dû à 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l’augmenta</w:t>
      </w: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tion 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aussi bien </w:t>
      </w: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l’indice </w:t>
      </w:r>
      <w:r w:rsidR="009E599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des produits alimentaires</w:t>
      </w:r>
      <w:r w:rsidR="00B2004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que</w:t>
      </w:r>
      <w:r w:rsidR="009E599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celui des produits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2004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non alimentaires </w:t>
      </w:r>
      <w:r w:rsidR="00206DD9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01EFE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176DC6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06DD9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360815" w:rsidRPr="000C5CC8" w:rsidRDefault="009E5995" w:rsidP="0036081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Il est à souligner </w:t>
      </w:r>
      <w:r w:rsidR="00D959EE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que les produits alimentaires ayant connu des</w:t>
      </w:r>
      <w:r w:rsidR="0036081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variations positives de prix,  entre ces deux mois, sont</w:t>
      </w:r>
      <w:r w:rsidR="00137A19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> :</w:t>
      </w:r>
      <w:r w:rsidR="00360815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"Légumes" avec 6,8%, la "Viande" avec 0,3% et les "Poissons et fruits de mer" avec 0,2%. Quant aux baisses de prix, elles ont touché les "Fruits" avec (-5,4%), le Café, Thé et Cacao avec (-0,5%)</w:t>
      </w:r>
      <w:r w:rsidR="004B3F87" w:rsidRPr="000C5CC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le Pain et céréales avec (-0,1%).</w:t>
      </w:r>
    </w:p>
    <w:p w:rsidR="007362B6" w:rsidRPr="000C5CC8" w:rsidRDefault="00137A19" w:rsidP="00137A19">
      <w:pPr>
        <w:spacing w:before="100" w:beforeAutospacing="1" w:after="100" w:afterAutospacing="1"/>
        <w:ind w:left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Concernant les divisions des produits non alimentaires ayant subi des variations de prix, on cite les "Transports" avec 1,6%, "Meubles, articles de ménage et entretien courant du foyer" avec 0,1% et les  "Logement, eau, électricité et autres combustibles" avec (-0,1%).</w:t>
      </w:r>
    </w:p>
    <w:p w:rsidR="004C54F7" w:rsidRPr="000C5CC8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Evolution annuelle</w:t>
      </w:r>
      <w:r w:rsidR="005752AF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</w:t>
      </w:r>
      <w:r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e L’IPC (Base 100 : 2017) de la ville de Kenitra:</w:t>
      </w:r>
    </w:p>
    <w:p w:rsidR="004C54F7" w:rsidRPr="000C5CC8" w:rsidRDefault="00301833" w:rsidP="001915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L’IPC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176DC6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</w:t>
      </w:r>
      <w:r w:rsidR="00BF1FF5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augmenté 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D87654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76DC6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D87654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76DC6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% </w:t>
      </w:r>
      <w:r w:rsidR="00176DC6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contre 2,2%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</w:t>
      </w:r>
      <w:r w:rsidR="0088736E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84722D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entre Jui</w:t>
      </w:r>
      <w:r w:rsidR="00176DC6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llet</w:t>
      </w:r>
      <w:r w:rsidR="0084722D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2021 et son analogue en 2020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hausse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aussi bien 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alimentaires 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respectivement </w:t>
      </w:r>
      <w:r w:rsidR="003C3AFE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722D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1915F7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,2</w:t>
      </w:r>
      <w:r w:rsidR="0023659C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% et de</w:t>
      </w:r>
      <w:r w:rsidR="003C3AFE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915F7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3C3AFE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915F7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3C3AFE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0C5CC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3512D" w:rsidRPr="000C5CC8" w:rsidRDefault="0084722D" w:rsidP="00D47FF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>Au cours de cette période</w:t>
      </w:r>
      <w:r w:rsidR="0063512D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>la classe des produits alimentaire qui a connu la hausse la plus importante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est celle des "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" avec 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17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6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%. En contrepartie, les 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"Fruit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"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noté la bai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sse la plus grande avec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(-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15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D47FF7" w:rsidRPr="000C5CC8">
        <w:rPr>
          <w:rFonts w:ascii="Times New Roman" w:hAnsi="Times New Roman"/>
          <w:spacing w:val="0"/>
          <w:sz w:val="22"/>
          <w:szCs w:val="22"/>
          <w:lang w:eastAsia="fr-FR"/>
        </w:rPr>
        <w:t>4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>%).</w:t>
      </w:r>
    </w:p>
    <w:p w:rsidR="00A708BE" w:rsidRDefault="006B5535" w:rsidP="000C5CC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produits non alimentaires, la hausse de prix la plus élevée a été </w:t>
      </w:r>
      <w:r w:rsidR="0068320D">
        <w:rPr>
          <w:rFonts w:ascii="Times New Roman" w:hAnsi="Times New Roman"/>
          <w:spacing w:val="0"/>
          <w:sz w:val="22"/>
          <w:szCs w:val="22"/>
          <w:lang w:eastAsia="fr-FR"/>
        </w:rPr>
        <w:t xml:space="preserve">constatée au sein de 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la division</w:t>
      </w:r>
      <w:r w:rsidR="00A708BE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</w:t>
      </w:r>
      <w:r w:rsidR="0033020C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0C5CC8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C5CC8">
        <w:rPr>
          <w:rFonts w:asciiTheme="majorBidi" w:hAnsiTheme="majorBidi" w:cstheme="majorBidi"/>
          <w:color w:val="000000" w:themeColor="text1"/>
          <w:sz w:val="22"/>
          <w:szCs w:val="22"/>
        </w:rPr>
        <w:t>a enregistré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-</w:t>
      </w:r>
      <w:r w:rsidR="000C5CC8">
        <w:rPr>
          <w:rFonts w:asciiTheme="majorBidi" w:hAnsiTheme="majorBidi" w:cstheme="majorBidi"/>
          <w:color w:val="000000" w:themeColor="text1"/>
          <w:sz w:val="22"/>
          <w:szCs w:val="22"/>
        </w:rPr>
        <w:t>0,8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Pr="000C5CC8" w:rsidRDefault="00A5010F" w:rsidP="00B8695E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Au terme du mois de 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>Jui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llet </w:t>
      </w: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2021, 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>l’indice national des prix à la consommation a atteint le niveau 103,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>8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enregistrant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ainsi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une inflation  de 0,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>4</w:t>
      </w:r>
      <w:r w:rsidR="007D79B4" w:rsidRPr="000C5CC8">
        <w:rPr>
          <w:rFonts w:ascii="Times New Roman" w:hAnsi="Times New Roman"/>
          <w:spacing w:val="0"/>
          <w:sz w:val="22"/>
          <w:szCs w:val="22"/>
          <w:lang w:eastAsia="fr-FR"/>
        </w:rPr>
        <w:t>% par rapport au mois précédent.</w:t>
      </w:r>
    </w:p>
    <w:p w:rsidR="00A5010F" w:rsidRPr="000C5CC8" w:rsidRDefault="007D79B4" w:rsidP="003D431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>Il y a lieu de signal</w:t>
      </w:r>
      <w:r w:rsidR="00A5010F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er que 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le niveau général des prix 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s’est élevé 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dans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la majorité d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es villes faisant </w:t>
      </w:r>
      <w:r w:rsidR="00A11713" w:rsidRPr="000C5CC8">
        <w:rPr>
          <w:rFonts w:ascii="Times New Roman" w:hAnsi="Times New Roman"/>
          <w:spacing w:val="0"/>
          <w:sz w:val="22"/>
          <w:szCs w:val="22"/>
          <w:lang w:eastAsia="fr-FR"/>
        </w:rPr>
        <w:t>l’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>objet de l’indice</w:t>
      </w:r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entre les mois de  juin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et juillet </w:t>
      </w:r>
      <w:r w:rsidR="00284B23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2021</w:t>
      </w:r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. Les 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hausses enregistrées vont de 0,1% </w:t>
      </w:r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à </w:t>
      </w:r>
      <w:r w:rsidR="00B8695E" w:rsidRPr="000C5CC8">
        <w:rPr>
          <w:rFonts w:ascii="Times New Roman" w:hAnsi="Times New Roman"/>
          <w:spacing w:val="0"/>
          <w:sz w:val="22"/>
          <w:szCs w:val="22"/>
          <w:lang w:eastAsia="fr-FR"/>
        </w:rPr>
        <w:t>Guelmim et Settat</w:t>
      </w:r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, à </w:t>
      </w:r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>1,8</w:t>
      </w:r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% à </w:t>
      </w:r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El </w:t>
      </w:r>
      <w:proofErr w:type="spellStart"/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6A6C3B" w:rsidRPr="000C5CC8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Cependant, seule </w:t>
      </w:r>
      <w:proofErr w:type="spellStart"/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>Laayoune</w:t>
      </w:r>
      <w:proofErr w:type="spellEnd"/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a connu une baisse de son indice et qui est de (-0,1%), tandis que les indices d’Oujda et de Tanger ont stagné entre les deux mois en question.</w:t>
      </w:r>
    </w:p>
    <w:p w:rsidR="006A6C3B" w:rsidRPr="000C5CC8" w:rsidRDefault="006A6C3B" w:rsidP="003D431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>Compa</w:t>
      </w:r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>rée à la moyenne nationale, la hau</w:t>
      </w: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>sse de l’indice général de Kenitra est inférieure à celle atteinte par l’indice national</w:t>
      </w:r>
      <w:r w:rsidR="006A5315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entre ces deux mois</w:t>
      </w:r>
      <w:r w:rsidR="003D4316"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(0,3% contre 0,4%)</w:t>
      </w:r>
      <w:r w:rsidR="006A5315" w:rsidRPr="000C5CC8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Pr="000C5CC8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Pr="007511E1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C52B13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BC22DB" w:rsidRPr="00BC22DB" w:rsidTr="00BC22DB">
        <w:trPr>
          <w:trHeight w:val="510"/>
        </w:trPr>
        <w:tc>
          <w:tcPr>
            <w:tcW w:w="2279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Juin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Juillet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BC22DB" w:rsidRPr="00BC22DB" w:rsidTr="00BC22DB">
        <w:trPr>
          <w:trHeight w:val="525"/>
        </w:trPr>
        <w:tc>
          <w:tcPr>
            <w:tcW w:w="2279" w:type="pct"/>
            <w:vMerge/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2021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97,1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3,2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3,2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6,2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auto" w:fill="E36C0A" w:themeFill="accent6" w:themeFillShade="B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BC22DB" w:rsidRPr="00BC22DB" w:rsidTr="00BC22DB">
        <w:trPr>
          <w:trHeight w:val="499"/>
        </w:trPr>
        <w:tc>
          <w:tcPr>
            <w:tcW w:w="2279" w:type="pct"/>
            <w:shd w:val="clear" w:color="auto" w:fill="E36C0A" w:themeFill="accent6" w:themeFillShade="BF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64"/>
        <w:gridCol w:w="1641"/>
        <w:gridCol w:w="911"/>
        <w:gridCol w:w="846"/>
        <w:gridCol w:w="911"/>
        <w:gridCol w:w="1007"/>
        <w:gridCol w:w="907"/>
      </w:tblGrid>
      <w:tr w:rsidR="00BC22DB" w:rsidRPr="00BC22DB" w:rsidTr="00BC22DB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0C5CC8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0C5CC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BC22DB" w:rsidRPr="00BC22DB" w:rsidTr="00BC22DB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C22DB" w:rsidRPr="00BC22DB" w:rsidRDefault="00BC22DB" w:rsidP="00BC22D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BC22DB" w:rsidRPr="00BC22DB" w:rsidTr="00BC22DB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97,1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3,2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9,1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7,5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9,5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-15,4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17,6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BC22DB" w:rsidRPr="00BC22DB" w:rsidTr="00BC22DB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84,1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82,3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</w:tr>
      <w:tr w:rsidR="00BC22DB" w:rsidRPr="00BC22DB" w:rsidTr="00BC22DB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-1,0</w:t>
            </w:r>
          </w:p>
        </w:tc>
      </w:tr>
      <w:tr w:rsidR="00BC22DB" w:rsidRPr="00BC22DB" w:rsidTr="00BC22DB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</w:tr>
      <w:tr w:rsidR="00BC22DB" w:rsidRPr="00BC22DB" w:rsidTr="00BC22DB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-2,8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4,5</w:t>
            </w:r>
          </w:p>
        </w:tc>
      </w:tr>
      <w:tr w:rsidR="00BC22DB" w:rsidRPr="00BC22DB" w:rsidTr="00BC22DB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C22DB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BC22DB" w:rsidRPr="00BC22DB" w:rsidTr="00BC22DB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3,2</w:t>
            </w:r>
          </w:p>
        </w:tc>
      </w:tr>
      <w:tr w:rsidR="00BC22DB" w:rsidRPr="00BC22DB" w:rsidTr="00BC22DB">
        <w:trPr>
          <w:trHeight w:val="611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BC22DB" w:rsidRPr="00BC22DB" w:rsidRDefault="00BC22DB" w:rsidP="00BC22D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C22D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</w:tbl>
    <w:p w:rsidR="00D2208B" w:rsidRPr="00307D13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F88" w:rsidRDefault="00880F88">
      <w:r>
        <w:separator/>
      </w:r>
    </w:p>
    <w:p w:rsidR="00880F88" w:rsidRDefault="00880F88"/>
  </w:endnote>
  <w:endnote w:type="continuationSeparator" w:id="0">
    <w:p w:rsidR="00880F88" w:rsidRDefault="00880F88">
      <w:r>
        <w:continuationSeparator/>
      </w:r>
    </w:p>
    <w:p w:rsidR="00880F88" w:rsidRDefault="00880F8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6D6AA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F88" w:rsidRDefault="00880F88">
      <w:r>
        <w:separator/>
      </w:r>
    </w:p>
    <w:p w:rsidR="00880F88" w:rsidRDefault="00880F88"/>
  </w:footnote>
  <w:footnote w:type="continuationSeparator" w:id="0">
    <w:p w:rsidR="00880F88" w:rsidRDefault="00880F88">
      <w:r>
        <w:continuationSeparator/>
      </w:r>
    </w:p>
    <w:p w:rsidR="00880F88" w:rsidRDefault="00880F8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AA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17F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E015782-1B31-4921-8475-7CD3CEAE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1009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2021-10-05T09:46:00Z</dcterms:created>
  <dcterms:modified xsi:type="dcterms:W3CDTF">2021-10-11T11:44:00Z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