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40559" w:rsidP="00857B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Mai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520689" w:rsidRDefault="00986F1B" w:rsidP="0077323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 du mois d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e Mai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2022,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augmenté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0,6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d’Avril</w:t>
      </w:r>
      <w:r w:rsidR="00342D7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 la même année,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0,3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 pour l’ensemble national.</w:t>
      </w:r>
    </w:p>
    <w:p w:rsidR="002B4717" w:rsidRPr="00520689" w:rsidRDefault="00986F1B" w:rsidP="0077323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de l’indice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</w:t>
      </w:r>
      <w:r w:rsidR="003B326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combinaison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la hau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des prix des produits alimentaires 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%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celle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0,7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C45C2" w:rsidRPr="00520689" w:rsidRDefault="004C45C2" w:rsidP="00F363B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Les hausses de prix</w:t>
      </w:r>
      <w:r w:rsidR="008F519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plus importantes </w:t>
      </w:r>
      <w:r w:rsidR="008F519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produits alimentaires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 enregistrées au cours de ce mois,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concernent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en premier lieu les</w:t>
      </w:r>
      <w:r w:rsidR="00986F1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Huiles et graisses</w:t>
      </w:r>
      <w:r w:rsidR="00986F1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 avec 1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986F1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986F1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suivis des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</w:t>
      </w:r>
      <w:r w:rsidR="00F363B4" w:rsidRPr="00520689">
        <w:rPr>
          <w:rFonts w:ascii="Times New Roman" w:hAnsi="Times New Roman"/>
          <w:color w:val="000000" w:themeColor="text1"/>
          <w:spacing w:val="0"/>
          <w:lang w:eastAsia="fr-FR"/>
        </w:rPr>
        <w:t xml:space="preserve"> </w:t>
      </w:r>
      <w:r w:rsidR="00F363B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Eaux Minérales, Boissons rafraichissantes, Jus de Fruits et de Légumes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86F1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 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3B326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"Viande</w:t>
      </w:r>
      <w:r w:rsidR="003B326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810AC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Les indices des autres classes alimentaires ont connu des hausses allant de 0,1 à 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810AC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810AC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F363B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 On a, toutefois, noté des variations négatives pour certaines classes de produits. Il s’agit, notamment, des "Poissons et fruits de mer" avec (-8,4%), les "Légumes" avec (-7%) et les "Fruits" avec (-3,6%).</w:t>
      </w:r>
      <w:r w:rsidR="00810AC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837A46" w:rsidRPr="00520689" w:rsidRDefault="007D5D8C" w:rsidP="009A534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</w:t>
      </w:r>
      <w:r w:rsidR="00520FB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produits non alimentaires, les divisions 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qui ont 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renchérissements des prix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E5281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sont,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"Meubles, articles de ménage et entretien courant du foyer" avec 4,9%, suivis des "Loisirs et cultures" avec 4,5%, la 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Santé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0,6%, </w:t>
      </w:r>
      <w:r w:rsidR="00520FB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"Transports" 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avec 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0,5</w:t>
      </w:r>
      <w:r w:rsidR="00154BBD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les 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837A46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 avec 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0,1%. Tandis que </w:t>
      </w:r>
      <w:r w:rsidR="0023425B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seules les 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Communications</w:t>
      </w:r>
      <w:r w:rsidR="009B0E3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ont baissé avec (-0,7%). Le reste des divisions non alimentaires a connu une stagnation au cours de ce mois.</w:t>
      </w:r>
    </w:p>
    <w:p w:rsidR="004C54F7" w:rsidRPr="0052068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520689" w:rsidRDefault="00717FDA" w:rsidP="00F825C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termes 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D319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D319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 au mois d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e  Mai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2022 par rapport à son analogue en 2021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l’effet combiné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des produits alimentaires de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ceux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 w:rsidR="003C3A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B3075C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3C3A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F41042" w:rsidRPr="00520689" w:rsidRDefault="00061903" w:rsidP="00F41042">
      <w:pPr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454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prix 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80182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52B1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produits alimentaires 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fait l’objet 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d’une flambée sans précédent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au cours de l’année écoulée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On cite, notamment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les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Huiles et graisses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dont la hausse a atteint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35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%,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suivies d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avec 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20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Légumes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avec 1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Viandes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11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Fruits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 ils ont marqué une baisse significative par rapport à l’année dernière et qui est respectivement de (-14,8%) et (-10,2%)</w:t>
      </w:r>
      <w:r w:rsidR="008C697C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Cette diminution est seulement l’effet de la disponibilité de l’offre de ces produits.</w:t>
      </w:r>
    </w:p>
    <w:p w:rsidR="00A708BE" w:rsidRPr="00520689" w:rsidRDefault="00A708BE" w:rsidP="001539E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hausse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de prix l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plus élevée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ont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été enregistrée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par l</w:t>
      </w:r>
      <w:r w:rsidR="00CA45D6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division</w:t>
      </w:r>
      <w:r w:rsidR="00CA45D6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8C697C"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Transports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"Loisirs et culture" avec 9,6%, des "Meubles, articles de ménage et entretien courant du foyer" avec 8,7% et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51226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des</w:t>
      </w:r>
      <w:r w:rsidR="00A51226"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A5122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51226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Biens et services divers</w:t>
      </w:r>
      <w:r w:rsidR="00A5122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 avec 8,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A5122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 Seule la division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connu une baisse de son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indice 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et qui est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1,</w:t>
      </w:r>
      <w:r w:rsidR="00E81E7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A5122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A708BE" w:rsidRPr="0052068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520689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3B3265" w:rsidRPr="00520689" w:rsidRDefault="002C41D1" w:rsidP="001539E7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Entre </w:t>
      </w:r>
      <w:r w:rsidR="004A135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Ma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i</w:t>
      </w:r>
      <w:r w:rsidR="004A135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1C4D7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et Avril 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202</w:t>
      </w:r>
      <w:r w:rsidR="00745DCF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,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</w:t>
      </w:r>
      <w:r w:rsidR="004A135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es taux d’inflation 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nregistrés par les villes objet de l’IPC (base 100, 2017) varient de (-1,5%) 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à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Dakhla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à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0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,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8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% à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Marrakech</w:t>
      </w:r>
      <w:r w:rsidR="003B3265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.</w:t>
      </w:r>
    </w:p>
    <w:p w:rsidR="003B3265" w:rsidRPr="00520689" w:rsidRDefault="003B3265" w:rsidP="00520689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Il est à signaler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que le nombre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de villes dont la variation de l’indice se situe au dessous de la moyenne nationale, 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est de l’</w:t>
      </w:r>
      <w:r w:rsidR="00520689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o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rdre de dix dont sept sont </w:t>
      </w:r>
      <w:r w:rsidR="00520689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négatives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. </w:t>
      </w:r>
      <w:r w:rsidR="00520689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La ville de Kenitra, quant à elle, se positionne en deuxième position, après la ville de Marrakech, en termes de taux d’inflation élevé.</w:t>
      </w:r>
    </w:p>
    <w:p w:rsidR="00F87C7B" w:rsidRPr="00520689" w:rsidRDefault="00F87C7B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540559" w:rsidRPr="00540559" w:rsidTr="00540559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Mai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Avril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Mai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40559" w:rsidRPr="00540559" w:rsidTr="00540559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10,4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3,8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8,7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15,7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9,6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112,3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8,5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5,2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  <w:tr w:rsidR="00540559" w:rsidRPr="00540559" w:rsidTr="00540559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540559" w:rsidRPr="00540559" w:rsidRDefault="00540559" w:rsidP="0054055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40559" w:rsidRPr="00540559" w:rsidRDefault="00540559" w:rsidP="0054055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055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A77794" w:rsidRPr="00A77794" w:rsidTr="00A77794">
        <w:trPr>
          <w:trHeight w:val="510"/>
          <w:tblHeader/>
        </w:trPr>
        <w:tc>
          <w:tcPr>
            <w:tcW w:w="202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A77794" w:rsidRPr="00A77794" w:rsidTr="00A77794">
        <w:trPr>
          <w:trHeight w:val="540"/>
          <w:tblHeader/>
        </w:trPr>
        <w:tc>
          <w:tcPr>
            <w:tcW w:w="202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77794" w:rsidRPr="00A77794" w:rsidRDefault="00A77794" w:rsidP="00A7779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A77794" w:rsidRPr="00A77794" w:rsidTr="00A77794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10,4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111,6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10,7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98,8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20,7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-10,2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136,5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12,1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35,8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96,3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-3,6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-14,8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97,5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-7,0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12,1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A77794" w:rsidRPr="00A77794" w:rsidTr="00A77794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95,3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21,2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2,8</w:t>
            </w:r>
          </w:p>
        </w:tc>
      </w:tr>
      <w:tr w:rsidR="00A77794" w:rsidRPr="00A77794" w:rsidTr="00A77794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</w:tr>
      <w:tr w:rsidR="00A77794" w:rsidRPr="00A77794" w:rsidTr="00A77794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94,5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A77794" w:rsidRPr="00A77794" w:rsidTr="00A7779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77794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A77794" w:rsidRPr="00A77794" w:rsidTr="00A77794">
        <w:trPr>
          <w:trHeight w:val="315"/>
        </w:trPr>
        <w:tc>
          <w:tcPr>
            <w:tcW w:w="2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  <w:tr w:rsidR="00A77794" w:rsidRPr="00A77794" w:rsidTr="00A77794">
        <w:trPr>
          <w:trHeight w:val="315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77794" w:rsidRPr="00A77794" w:rsidRDefault="00A77794" w:rsidP="00A777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7779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Pr="00307D13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986F1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7C6" w:rsidRDefault="001077C6">
      <w:r>
        <w:separator/>
      </w:r>
    </w:p>
    <w:p w:rsidR="001077C6" w:rsidRDefault="001077C6"/>
  </w:endnote>
  <w:endnote w:type="continuationSeparator" w:id="0">
    <w:p w:rsidR="001077C6" w:rsidRDefault="001077C6">
      <w:r>
        <w:continuationSeparator/>
      </w:r>
    </w:p>
    <w:p w:rsidR="001077C6" w:rsidRDefault="001077C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B02AB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7C6" w:rsidRDefault="001077C6">
      <w:r>
        <w:separator/>
      </w:r>
    </w:p>
    <w:p w:rsidR="001077C6" w:rsidRDefault="001077C6"/>
  </w:footnote>
  <w:footnote w:type="continuationSeparator" w:id="0">
    <w:p w:rsidR="001077C6" w:rsidRDefault="001077C6">
      <w:r>
        <w:continuationSeparator/>
      </w:r>
    </w:p>
    <w:p w:rsidR="001077C6" w:rsidRDefault="001077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7C6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2AB6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99A993-77FA-4FF3-B26E-D2503469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1036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2022-06-28T10:08:00Z</dcterms:created>
  <dcterms:modified xsi:type="dcterms:W3CDTF">2022-06-28T12:19:00Z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